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E84" w:rsidRPr="001C3E82" w:rsidRDefault="00234E84" w:rsidP="001C3E82">
      <w:pPr>
        <w:tabs>
          <w:tab w:val="left" w:pos="168"/>
        </w:tabs>
        <w:spacing w:after="0" w:line="240" w:lineRule="auto"/>
        <w:rPr>
          <w:rFonts w:ascii="Times New Roman" w:hAnsi="Times New Roman"/>
          <w:sz w:val="24"/>
        </w:rPr>
      </w:pPr>
      <w:r w:rsidRPr="001C3E82">
        <w:rPr>
          <w:rFonts w:ascii="Times New Roman" w:hAnsi="Times New Roman"/>
          <w:sz w:val="24"/>
        </w:rPr>
        <w:t>Várdomb község Képviselő-testülete</w:t>
      </w:r>
    </w:p>
    <w:p w:rsidR="00234E84" w:rsidRPr="001C3E82" w:rsidRDefault="00234E84" w:rsidP="001C3E82">
      <w:pPr>
        <w:spacing w:after="0" w:line="240" w:lineRule="auto"/>
        <w:rPr>
          <w:rFonts w:ascii="Times New Roman" w:hAnsi="Times New Roman"/>
          <w:sz w:val="24"/>
        </w:rPr>
      </w:pPr>
      <w:r w:rsidRPr="001C3E82">
        <w:rPr>
          <w:rFonts w:ascii="Times New Roman" w:hAnsi="Times New Roman"/>
          <w:sz w:val="24"/>
        </w:rPr>
        <w:t>Szám:141-</w:t>
      </w:r>
      <w:r>
        <w:rPr>
          <w:rFonts w:ascii="Times New Roman" w:hAnsi="Times New Roman"/>
          <w:sz w:val="24"/>
        </w:rPr>
        <w:t>18</w:t>
      </w:r>
      <w:r w:rsidRPr="001C3E82">
        <w:rPr>
          <w:rFonts w:ascii="Times New Roman" w:hAnsi="Times New Roman"/>
          <w:sz w:val="24"/>
        </w:rPr>
        <w:t>/2012.</w:t>
      </w:r>
    </w:p>
    <w:p w:rsidR="00234E84" w:rsidRPr="001C3E82" w:rsidRDefault="00234E84" w:rsidP="001C3E82">
      <w:pPr>
        <w:spacing w:after="0" w:line="240" w:lineRule="auto"/>
        <w:rPr>
          <w:rFonts w:ascii="Times New Roman" w:hAnsi="Times New Roman"/>
          <w:sz w:val="24"/>
        </w:rPr>
      </w:pPr>
    </w:p>
    <w:p w:rsidR="00234E84" w:rsidRPr="001C3E82" w:rsidRDefault="00234E84" w:rsidP="001C3E82">
      <w:pPr>
        <w:spacing w:after="0" w:line="240" w:lineRule="auto"/>
        <w:rPr>
          <w:rFonts w:ascii="Times New Roman" w:hAnsi="Times New Roman"/>
          <w:sz w:val="24"/>
        </w:rPr>
      </w:pPr>
      <w:r w:rsidRPr="001C3E82">
        <w:rPr>
          <w:rFonts w:ascii="Times New Roman" w:hAnsi="Times New Roman"/>
          <w:sz w:val="24"/>
        </w:rPr>
        <w:t>Pörböly község Képviselő-testülete</w:t>
      </w:r>
    </w:p>
    <w:p w:rsidR="00234E84" w:rsidRPr="001C3E82" w:rsidRDefault="00234E84" w:rsidP="001C3E82">
      <w:pPr>
        <w:spacing w:after="0" w:line="240" w:lineRule="auto"/>
        <w:rPr>
          <w:rFonts w:ascii="Times New Roman" w:hAnsi="Times New Roman"/>
          <w:sz w:val="24"/>
        </w:rPr>
      </w:pPr>
      <w:r w:rsidRPr="001C3E82">
        <w:rPr>
          <w:rFonts w:ascii="Times New Roman" w:hAnsi="Times New Roman"/>
          <w:sz w:val="24"/>
        </w:rPr>
        <w:t xml:space="preserve">Szám: </w:t>
      </w:r>
      <w:r>
        <w:rPr>
          <w:rFonts w:ascii="Times New Roman" w:hAnsi="Times New Roman"/>
          <w:sz w:val="24"/>
        </w:rPr>
        <w:t>142-17</w:t>
      </w:r>
      <w:r w:rsidRPr="001C3E82">
        <w:rPr>
          <w:rFonts w:ascii="Times New Roman" w:hAnsi="Times New Roman"/>
          <w:sz w:val="24"/>
        </w:rPr>
        <w:t>/2012.</w:t>
      </w:r>
    </w:p>
    <w:p w:rsidR="00234E84" w:rsidRPr="001C3E82" w:rsidRDefault="00234E84" w:rsidP="001C3E82">
      <w:pPr>
        <w:spacing w:after="0" w:line="240" w:lineRule="auto"/>
        <w:rPr>
          <w:rFonts w:ascii="Times New Roman" w:hAnsi="Times New Roman"/>
          <w:sz w:val="24"/>
        </w:rPr>
      </w:pPr>
    </w:p>
    <w:p w:rsidR="00234E84" w:rsidRPr="001C3E82" w:rsidRDefault="00234E84" w:rsidP="001C3E82">
      <w:pPr>
        <w:spacing w:after="0" w:line="240" w:lineRule="auto"/>
        <w:rPr>
          <w:rFonts w:ascii="Times New Roman" w:hAnsi="Times New Roman"/>
          <w:sz w:val="24"/>
          <w:u w:val="single"/>
        </w:rPr>
      </w:pPr>
      <w:r w:rsidRPr="001C3E82">
        <w:rPr>
          <w:rFonts w:ascii="Times New Roman" w:hAnsi="Times New Roman"/>
          <w:sz w:val="24"/>
        </w:rPr>
        <w:t xml:space="preserve">                                                             </w:t>
      </w:r>
      <w:r w:rsidRPr="001C3E82">
        <w:rPr>
          <w:rFonts w:ascii="Times New Roman" w:hAnsi="Times New Roman"/>
          <w:sz w:val="24"/>
          <w:u w:val="single"/>
        </w:rPr>
        <w:t xml:space="preserve">J E G Y Z Ő K Ö N Y V </w:t>
      </w:r>
    </w:p>
    <w:p w:rsidR="00234E84" w:rsidRPr="001C3E82" w:rsidRDefault="00234E84" w:rsidP="001C3E82">
      <w:pPr>
        <w:spacing w:after="0" w:line="240" w:lineRule="auto"/>
        <w:rPr>
          <w:rFonts w:ascii="Times New Roman" w:hAnsi="Times New Roman"/>
          <w:sz w:val="24"/>
          <w:u w:val="single"/>
        </w:rPr>
      </w:pPr>
    </w:p>
    <w:p w:rsidR="00234E84" w:rsidRPr="001C3E82" w:rsidRDefault="00234E84" w:rsidP="00BC6B98">
      <w:pPr>
        <w:spacing w:after="0" w:line="240" w:lineRule="auto"/>
        <w:rPr>
          <w:rFonts w:ascii="Times New Roman" w:hAnsi="Times New Roman"/>
          <w:sz w:val="24"/>
        </w:rPr>
      </w:pPr>
      <w:r w:rsidRPr="001C3E82">
        <w:rPr>
          <w:rFonts w:ascii="Times New Roman" w:hAnsi="Times New Roman"/>
          <w:sz w:val="24"/>
        </w:rPr>
        <w:t>Készült:  Várdomb és  Pörböly községek  Képviselő-testületei  201</w:t>
      </w:r>
      <w:r>
        <w:rPr>
          <w:rFonts w:ascii="Times New Roman" w:hAnsi="Times New Roman"/>
          <w:sz w:val="24"/>
        </w:rPr>
        <w:t>2</w:t>
      </w:r>
      <w:r w:rsidRPr="001C3E82"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október 3-án  Pörbölyön</w:t>
      </w:r>
      <w:r w:rsidRPr="001C3E82">
        <w:rPr>
          <w:rFonts w:ascii="Times New Roman" w:hAnsi="Times New Roman"/>
          <w:sz w:val="24"/>
        </w:rPr>
        <w:t xml:space="preserve"> a </w:t>
      </w:r>
      <w:r>
        <w:rPr>
          <w:rFonts w:ascii="Times New Roman" w:hAnsi="Times New Roman"/>
          <w:sz w:val="24"/>
        </w:rPr>
        <w:t>Művelődési házban</w:t>
      </w:r>
      <w:r w:rsidRPr="001C3E82">
        <w:rPr>
          <w:rFonts w:ascii="Times New Roman" w:hAnsi="Times New Roman"/>
          <w:sz w:val="24"/>
        </w:rPr>
        <w:t xml:space="preserve">  megtartott együttes ülésén.</w:t>
      </w:r>
    </w:p>
    <w:p w:rsidR="00234E84" w:rsidRPr="001C3E82" w:rsidRDefault="00234E84" w:rsidP="00BC6B98">
      <w:pPr>
        <w:spacing w:after="0" w:line="240" w:lineRule="auto"/>
        <w:rPr>
          <w:rFonts w:ascii="Times New Roman" w:hAnsi="Times New Roman"/>
          <w:sz w:val="24"/>
        </w:rPr>
      </w:pPr>
    </w:p>
    <w:p w:rsidR="00234E84" w:rsidRPr="001C3E82" w:rsidRDefault="00234E84" w:rsidP="00BC6B9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Az ülés kezdete:  l8.3</w:t>
      </w:r>
      <w:r w:rsidRPr="001C3E82">
        <w:rPr>
          <w:rFonts w:ascii="Times New Roman" w:hAnsi="Times New Roman"/>
          <w:sz w:val="24"/>
        </w:rPr>
        <w:t>0 óra.</w:t>
      </w:r>
    </w:p>
    <w:p w:rsidR="00234E84" w:rsidRPr="001C3E82" w:rsidRDefault="00234E84" w:rsidP="00BC6B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4E84" w:rsidRPr="001C3E82" w:rsidRDefault="00234E84" w:rsidP="00BC6B9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1C3E82">
        <w:rPr>
          <w:rFonts w:ascii="Times New Roman" w:hAnsi="Times New Roman"/>
          <w:b/>
          <w:bCs/>
          <w:sz w:val="24"/>
          <w:szCs w:val="24"/>
        </w:rPr>
        <w:t>Várdomb község Képviselő-testülete</w:t>
      </w:r>
    </w:p>
    <w:p w:rsidR="00234E84" w:rsidRPr="001C3E82" w:rsidRDefault="00234E84" w:rsidP="00BC6B98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1C3E82">
        <w:rPr>
          <w:rFonts w:ascii="Times New Roman" w:hAnsi="Times New Roman"/>
          <w:sz w:val="24"/>
          <w:szCs w:val="24"/>
          <w:u w:val="single"/>
        </w:rPr>
        <w:t xml:space="preserve">Jelen vannak: </w:t>
      </w:r>
      <w:r w:rsidRPr="001C3E82">
        <w:rPr>
          <w:rFonts w:ascii="Times New Roman" w:hAnsi="Times New Roman"/>
          <w:sz w:val="24"/>
          <w:szCs w:val="24"/>
        </w:rPr>
        <w:t>Simon Csaba polgármester</w:t>
      </w:r>
    </w:p>
    <w:p w:rsidR="00234E84" w:rsidRPr="007B38A7" w:rsidRDefault="00234E84" w:rsidP="00484715">
      <w:pPr>
        <w:pStyle w:val="Heading1"/>
        <w:ind w:left="1260"/>
        <w:rPr>
          <w:rFonts w:ascii="Times New Roman" w:hAnsi="Times New Roman"/>
          <w:szCs w:val="24"/>
        </w:rPr>
      </w:pPr>
      <w:r w:rsidRPr="007B38A7">
        <w:rPr>
          <w:rFonts w:ascii="Times New Roman" w:hAnsi="Times New Roman"/>
          <w:sz w:val="28"/>
          <w:szCs w:val="24"/>
        </w:rPr>
        <w:t xml:space="preserve">  </w:t>
      </w:r>
      <w:r>
        <w:rPr>
          <w:rFonts w:ascii="Times New Roman" w:hAnsi="Times New Roman"/>
          <w:szCs w:val="24"/>
        </w:rPr>
        <w:t>Boros Tiborné, Csillag József</w:t>
      </w:r>
      <w:r w:rsidRPr="007B38A7">
        <w:rPr>
          <w:rFonts w:ascii="Times New Roman" w:hAnsi="Times New Roman"/>
          <w:szCs w:val="24"/>
        </w:rPr>
        <w:t xml:space="preserve">,  Kovács Ferenc, Vári József képviselő-testületi </w:t>
      </w:r>
      <w:r>
        <w:rPr>
          <w:rFonts w:ascii="Times New Roman" w:hAnsi="Times New Roman"/>
          <w:szCs w:val="24"/>
        </w:rPr>
        <w:br/>
        <w:t xml:space="preserve">   </w:t>
      </w:r>
      <w:r w:rsidRPr="007B38A7">
        <w:rPr>
          <w:rFonts w:ascii="Times New Roman" w:hAnsi="Times New Roman"/>
          <w:szCs w:val="24"/>
        </w:rPr>
        <w:t>tagok.</w:t>
      </w:r>
    </w:p>
    <w:p w:rsidR="00234E84" w:rsidRPr="001C3E82" w:rsidRDefault="00234E84" w:rsidP="00BC6B98">
      <w:pPr>
        <w:pStyle w:val="Heading1"/>
        <w:rPr>
          <w:szCs w:val="24"/>
        </w:rPr>
      </w:pPr>
    </w:p>
    <w:p w:rsidR="00234E84" w:rsidRPr="001C3E82" w:rsidRDefault="00234E84" w:rsidP="00BC6B9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1C3E82">
        <w:rPr>
          <w:rFonts w:ascii="Times New Roman" w:hAnsi="Times New Roman"/>
          <w:b/>
          <w:bCs/>
          <w:sz w:val="24"/>
          <w:szCs w:val="24"/>
        </w:rPr>
        <w:t>Pörböly község Képviselő-testülete</w:t>
      </w:r>
    </w:p>
    <w:p w:rsidR="00234E84" w:rsidRPr="001C3E82" w:rsidRDefault="00234E84" w:rsidP="00BC6B9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1C3E82">
        <w:rPr>
          <w:rFonts w:ascii="Times New Roman" w:hAnsi="Times New Roman"/>
          <w:sz w:val="24"/>
          <w:szCs w:val="24"/>
          <w:u w:val="single"/>
        </w:rPr>
        <w:t>Jelen vannak:</w:t>
      </w:r>
      <w:r w:rsidRPr="001C3E82">
        <w:rPr>
          <w:rFonts w:ascii="Times New Roman" w:hAnsi="Times New Roman"/>
          <w:sz w:val="24"/>
          <w:szCs w:val="24"/>
        </w:rPr>
        <w:t xml:space="preserve"> Sipos Lajos  polgármester</w:t>
      </w:r>
    </w:p>
    <w:p w:rsidR="00234E84" w:rsidRPr="001C3E82" w:rsidRDefault="00234E84" w:rsidP="00BC6B9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1C3E82">
        <w:rPr>
          <w:rFonts w:ascii="Times New Roman" w:hAnsi="Times New Roman"/>
          <w:sz w:val="24"/>
          <w:szCs w:val="24"/>
        </w:rPr>
        <w:t xml:space="preserve">                       Helyes Norbert, Szalai Anikó, és Wachtler Richárd  képviselő-testületi tagok.</w:t>
      </w:r>
    </w:p>
    <w:p w:rsidR="00234E84" w:rsidRPr="001C3E82" w:rsidRDefault="00234E84" w:rsidP="00BC6B98">
      <w:pPr>
        <w:spacing w:after="0" w:line="240" w:lineRule="auto"/>
        <w:ind w:firstLine="708"/>
        <w:rPr>
          <w:rFonts w:ascii="Times New Roman" w:hAnsi="Times New Roman"/>
          <w:bCs/>
          <w:sz w:val="24"/>
          <w:szCs w:val="24"/>
        </w:rPr>
      </w:pPr>
    </w:p>
    <w:p w:rsidR="00234E84" w:rsidRPr="001C3E82" w:rsidRDefault="00234E84" w:rsidP="00BC6B98">
      <w:pPr>
        <w:spacing w:after="0" w:line="240" w:lineRule="auto"/>
        <w:rPr>
          <w:rFonts w:ascii="Times New Roman" w:hAnsi="Times New Roman"/>
          <w:sz w:val="24"/>
        </w:rPr>
      </w:pPr>
      <w:r w:rsidRPr="001C3E82">
        <w:rPr>
          <w:rFonts w:ascii="Times New Roman" w:hAnsi="Times New Roman"/>
          <w:sz w:val="24"/>
        </w:rPr>
        <w:t>Tanácskozási joggal megjelent Nagyné Pohlon Mónik</w:t>
      </w:r>
      <w:r>
        <w:rPr>
          <w:rFonts w:ascii="Times New Roman" w:hAnsi="Times New Roman"/>
          <w:sz w:val="24"/>
        </w:rPr>
        <w:t>a</w:t>
      </w:r>
      <w:r w:rsidRPr="001C3E82">
        <w:rPr>
          <w:rFonts w:ascii="Times New Roman" w:hAnsi="Times New Roman"/>
          <w:sz w:val="24"/>
        </w:rPr>
        <w:t xml:space="preserve">  körjegyző, valamint a </w:t>
      </w:r>
    </w:p>
    <w:p w:rsidR="00234E84" w:rsidRPr="001C3E82" w:rsidRDefault="00234E84" w:rsidP="00BC6B98">
      <w:pPr>
        <w:spacing w:after="0" w:line="240" w:lineRule="auto"/>
        <w:rPr>
          <w:rFonts w:ascii="Times New Roman" w:hAnsi="Times New Roman"/>
          <w:sz w:val="24"/>
        </w:rPr>
      </w:pPr>
      <w:r w:rsidRPr="001C3E82">
        <w:rPr>
          <w:rFonts w:ascii="Times New Roman" w:hAnsi="Times New Roman"/>
          <w:sz w:val="24"/>
        </w:rPr>
        <w:t>körjegyzőség dolgo</w:t>
      </w:r>
      <w:r>
        <w:rPr>
          <w:rFonts w:ascii="Times New Roman" w:hAnsi="Times New Roman"/>
          <w:sz w:val="24"/>
        </w:rPr>
        <w:t>zói: Iván Attiláné,</w:t>
      </w:r>
      <w:r w:rsidRPr="001C3E8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Reinhardtné Solti Gyöngyi</w:t>
      </w:r>
      <w:r w:rsidRPr="001C3E82">
        <w:rPr>
          <w:rFonts w:ascii="Times New Roman" w:hAnsi="Times New Roman"/>
          <w:sz w:val="24"/>
        </w:rPr>
        <w:t>, Berg István</w:t>
      </w:r>
      <w:r>
        <w:rPr>
          <w:rFonts w:ascii="Times New Roman" w:hAnsi="Times New Roman"/>
          <w:sz w:val="24"/>
        </w:rPr>
        <w:t>.</w:t>
      </w:r>
    </w:p>
    <w:p w:rsidR="00234E84" w:rsidRPr="001C3E82" w:rsidRDefault="00234E84" w:rsidP="00BC6B98">
      <w:pPr>
        <w:spacing w:after="0" w:line="240" w:lineRule="auto"/>
        <w:rPr>
          <w:rFonts w:ascii="Times New Roman" w:hAnsi="Times New Roman"/>
          <w:sz w:val="24"/>
        </w:rPr>
      </w:pPr>
    </w:p>
    <w:p w:rsidR="00234E84" w:rsidRDefault="00234E84" w:rsidP="00BC6B9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Sipos Lajos</w:t>
      </w:r>
      <w:r w:rsidRPr="001C3E82">
        <w:rPr>
          <w:rFonts w:ascii="Times New Roman" w:hAnsi="Times New Roman"/>
          <w:sz w:val="24"/>
        </w:rPr>
        <w:t xml:space="preserve"> polgármester  - mint házigazda  -  üdvözli a megjelen</w:t>
      </w:r>
      <w:r>
        <w:rPr>
          <w:rFonts w:ascii="Times New Roman" w:hAnsi="Times New Roman"/>
          <w:sz w:val="24"/>
        </w:rPr>
        <w:t>teket, megállapítja, hogy Pörböly</w:t>
      </w:r>
      <w:r w:rsidRPr="001C3E82">
        <w:rPr>
          <w:rFonts w:ascii="Times New Roman" w:hAnsi="Times New Roman"/>
          <w:sz w:val="24"/>
        </w:rPr>
        <w:t xml:space="preserve"> község Kép</w:t>
      </w:r>
      <w:r>
        <w:rPr>
          <w:rFonts w:ascii="Times New Roman" w:hAnsi="Times New Roman"/>
          <w:sz w:val="24"/>
        </w:rPr>
        <w:t>viselő-testület határozatképes, 4</w:t>
      </w:r>
      <w:r w:rsidRPr="001C3E82">
        <w:rPr>
          <w:rFonts w:ascii="Times New Roman" w:hAnsi="Times New Roman"/>
          <w:sz w:val="24"/>
        </w:rPr>
        <w:t xml:space="preserve"> fő képviselő jelen van. </w:t>
      </w:r>
    </w:p>
    <w:p w:rsidR="00234E84" w:rsidRPr="001C3E82" w:rsidRDefault="00234E84" w:rsidP="00BC6B98">
      <w:pPr>
        <w:spacing w:after="0" w:line="240" w:lineRule="auto"/>
        <w:rPr>
          <w:rFonts w:ascii="Times New Roman" w:hAnsi="Times New Roman"/>
          <w:sz w:val="24"/>
        </w:rPr>
      </w:pPr>
    </w:p>
    <w:p w:rsidR="00234E84" w:rsidRDefault="00234E84" w:rsidP="00BC6B9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Simon Csaba Várdomb</w:t>
      </w:r>
      <w:r w:rsidRPr="001C3E82">
        <w:rPr>
          <w:rFonts w:ascii="Times New Roman" w:hAnsi="Times New Roman"/>
          <w:sz w:val="24"/>
        </w:rPr>
        <w:t xml:space="preserve"> község polgármestere is megállapítja, hogy </w:t>
      </w:r>
      <w:r>
        <w:rPr>
          <w:rFonts w:ascii="Times New Roman" w:hAnsi="Times New Roman"/>
          <w:sz w:val="24"/>
        </w:rPr>
        <w:t>Várdomb</w:t>
      </w:r>
      <w:r w:rsidRPr="001C3E82">
        <w:rPr>
          <w:rFonts w:ascii="Times New Roman" w:hAnsi="Times New Roman"/>
          <w:sz w:val="24"/>
        </w:rPr>
        <w:t xml:space="preserve"> község Képviselő-testülete is határozatképes a polgármesterrel együtt 5 fő képviselő jelen va</w:t>
      </w:r>
      <w:r>
        <w:rPr>
          <w:rFonts w:ascii="Times New Roman" w:hAnsi="Times New Roman"/>
          <w:sz w:val="24"/>
        </w:rPr>
        <w:t xml:space="preserve">n, az ülés határozatképes.  </w:t>
      </w:r>
    </w:p>
    <w:p w:rsidR="00234E84" w:rsidRDefault="00234E84" w:rsidP="00BC6B9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Sipos Lajos polgármester megnyitja az együttes képviselő testületi ülést, j</w:t>
      </w:r>
      <w:r w:rsidRPr="001C3E82">
        <w:rPr>
          <w:rFonts w:ascii="Times New Roman" w:hAnsi="Times New Roman"/>
          <w:sz w:val="24"/>
        </w:rPr>
        <w:t>avaslatot tesz a meghívóban szereplő napirend tárgyalására, melyet a testületek tagjai külön-</w:t>
      </w:r>
      <w:r>
        <w:rPr>
          <w:rFonts w:ascii="Times New Roman" w:hAnsi="Times New Roman"/>
          <w:sz w:val="24"/>
        </w:rPr>
        <w:t xml:space="preserve">külön  Pörböly  község képviselői 4, Várdomb község képviselői 5 </w:t>
      </w:r>
      <w:r w:rsidRPr="001C3E82">
        <w:rPr>
          <w:rFonts w:ascii="Times New Roman" w:hAnsi="Times New Roman"/>
          <w:sz w:val="24"/>
        </w:rPr>
        <w:t xml:space="preserve"> igen szavazattal</w:t>
      </w:r>
      <w:r>
        <w:rPr>
          <w:rFonts w:ascii="Times New Roman" w:hAnsi="Times New Roman"/>
          <w:sz w:val="24"/>
        </w:rPr>
        <w:t>, ellenszavazat nélkül</w:t>
      </w:r>
      <w:r w:rsidRPr="001C3E82">
        <w:rPr>
          <w:rFonts w:ascii="Times New Roman" w:hAnsi="Times New Roman"/>
          <w:sz w:val="24"/>
        </w:rPr>
        <w:t xml:space="preserve"> elfogadtak, és az  alábbiak szerint tárgyalták:</w:t>
      </w:r>
    </w:p>
    <w:p w:rsidR="00234E84" w:rsidRPr="001C3E82" w:rsidRDefault="00234E84" w:rsidP="00BC6B98">
      <w:pPr>
        <w:spacing w:after="0" w:line="240" w:lineRule="auto"/>
        <w:rPr>
          <w:rFonts w:ascii="Times New Roman" w:hAnsi="Times New Roman"/>
          <w:sz w:val="24"/>
        </w:rPr>
      </w:pPr>
    </w:p>
    <w:p w:rsidR="00234E84" w:rsidRDefault="00234E84" w:rsidP="00430517">
      <w:pPr>
        <w:spacing w:after="0" w:line="240" w:lineRule="auto"/>
        <w:rPr>
          <w:rFonts w:ascii="Times New Roman" w:hAnsi="Times New Roman"/>
          <w:sz w:val="24"/>
        </w:rPr>
      </w:pPr>
    </w:p>
    <w:p w:rsidR="00234E84" w:rsidRPr="001C3E82" w:rsidRDefault="00234E84" w:rsidP="00430517">
      <w:pPr>
        <w:spacing w:after="0" w:line="240" w:lineRule="auto"/>
        <w:rPr>
          <w:rFonts w:ascii="Times New Roman" w:hAnsi="Times New Roman"/>
          <w:sz w:val="24"/>
        </w:rPr>
      </w:pPr>
    </w:p>
    <w:p w:rsidR="00234E84" w:rsidRPr="001C3E82" w:rsidRDefault="00234E84" w:rsidP="001C3E82">
      <w:pPr>
        <w:rPr>
          <w:rFonts w:ascii="Times New Roman" w:hAnsi="Times New Roman"/>
          <w:b/>
          <w:bCs/>
          <w:sz w:val="24"/>
        </w:rPr>
      </w:pPr>
      <w:r w:rsidRPr="001C3E82">
        <w:rPr>
          <w:rFonts w:ascii="Times New Roman" w:hAnsi="Times New Roman"/>
          <w:b/>
          <w:bCs/>
          <w:sz w:val="24"/>
        </w:rPr>
        <w:t xml:space="preserve">Napirend: </w:t>
      </w:r>
    </w:p>
    <w:p w:rsidR="00234E84" w:rsidRDefault="00234E84" w:rsidP="001C3E82">
      <w:pPr>
        <w:overflowPunct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1C3E82">
        <w:rPr>
          <w:rFonts w:ascii="Times New Roman" w:hAnsi="Times New Roman"/>
          <w:sz w:val="24"/>
          <w:szCs w:val="24"/>
        </w:rPr>
        <w:t xml:space="preserve">1./  </w:t>
      </w:r>
      <w:r>
        <w:rPr>
          <w:rFonts w:ascii="Times New Roman" w:hAnsi="Times New Roman"/>
          <w:sz w:val="24"/>
          <w:szCs w:val="24"/>
        </w:rPr>
        <w:t>Közös önkormányzati hivatal kialakításával kapcsolatos előkészítő intézkedések megtárgyalása.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ab/>
        <w:t>Előadó: Sipos Lajos polgármester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Simon Csaba polgármester</w:t>
      </w:r>
    </w:p>
    <w:p w:rsidR="00234E84" w:rsidRDefault="00234E84" w:rsidP="001C3E82">
      <w:pPr>
        <w:overflowPunct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234E84" w:rsidRDefault="00234E84">
      <w:pPr>
        <w:rPr>
          <w:rFonts w:ascii="Times New Roman" w:hAnsi="Times New Roman"/>
          <w:b/>
          <w:bCs/>
          <w:sz w:val="24"/>
          <w:szCs w:val="24"/>
        </w:rPr>
      </w:pPr>
      <w:r w:rsidRPr="009C6443">
        <w:rPr>
          <w:rFonts w:ascii="Times New Roman" w:hAnsi="Times New Roman"/>
          <w:b/>
          <w:bCs/>
          <w:sz w:val="24"/>
          <w:szCs w:val="24"/>
        </w:rPr>
        <w:t>1./  Közös önkormányzati hivatal kialakításával kapcsolatos előkészítő intézkedések megtárgyalása.</w:t>
      </w:r>
      <w:r w:rsidRPr="009C6443">
        <w:rPr>
          <w:rFonts w:ascii="Times New Roman" w:hAnsi="Times New Roman"/>
          <w:b/>
          <w:bCs/>
          <w:sz w:val="24"/>
          <w:szCs w:val="24"/>
        </w:rPr>
        <w:br/>
      </w:r>
    </w:p>
    <w:p w:rsidR="00234E84" w:rsidRDefault="00234E8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Simon Csaba Várdomb község polgármester tájékoztatja a képviselőket, hogy felvette a kapcsolatot Alsónána község polgármesterével és alpolgármesterével is. A februárban írott közös önkormányzati hivatal kialakításával kapcsolatos megkeresést ismételten a rendelkezésükre bocsátotta. Az eltelt egy hétben semmiféle hivatalos megkeresés nem érkezett Alsónánáról, így úgy gondolom, hogy Alsónánával történő közös hivatal kialakítását el kell vetnie a képviselő-testületnek. </w:t>
      </w:r>
    </w:p>
    <w:p w:rsidR="00234E84" w:rsidRDefault="00234E8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Sipos Lajos Pörböly község polgármestere: Alsónána község polgármestere tájékoztatott, hogy nem kívánnak közös önkormányzati hivatalt létesíteni Várdombbal, egyértelművé vált, hogy  Alsónánát mint lehetőséggel el kell vetnünk. Az előző együttes képviselő-testületi ülésen a két irányvonal körvonalazódott, Bátával 4 kisebb település hozna létre közös hivatalt, illetve Őcsényhez csatlakozhatunk. A továbbiakban is fenntartjuk álláspontunkat, miszerint Várdombbal szeretnénk közösen ellátni feladatainkat mint eddig, ezért számításba vesszük a várdombi képviselők véleményét. </w:t>
      </w:r>
    </w:p>
    <w:p w:rsidR="00234E84" w:rsidRDefault="00234E8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Kérdés, hozzászólás a közös hivatal kialakításával kapcsolatban nem hangzott el. </w:t>
      </w:r>
    </w:p>
    <w:p w:rsidR="00234E84" w:rsidRDefault="00234E84" w:rsidP="00C06B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Simon Csaba  polgármester javaslatára a várdombi képviselők 4 igen szavazattal, 1 tartózkodással, ellenszavazat nélkül az alábbi határozatot hozták:</w:t>
      </w:r>
    </w:p>
    <w:p w:rsidR="00234E84" w:rsidRPr="009C6443" w:rsidRDefault="00234E84" w:rsidP="00875598">
      <w:pPr>
        <w:pStyle w:val="BodyText2"/>
        <w:ind w:left="2832" w:firstLine="708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57/2012.(X.03</w:t>
      </w:r>
      <w:r w:rsidRPr="009C6443">
        <w:rPr>
          <w:rFonts w:ascii="Times New Roman" w:hAnsi="Times New Roman"/>
          <w:b/>
          <w:u w:val="single"/>
        </w:rPr>
        <w:t>) számú határozat</w:t>
      </w:r>
    </w:p>
    <w:p w:rsidR="00234E84" w:rsidRDefault="00234E84" w:rsidP="00AC3E84">
      <w:pPr>
        <w:ind w:left="3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Várdomb</w:t>
      </w:r>
      <w:r w:rsidRPr="001C3E82">
        <w:rPr>
          <w:rFonts w:ascii="Times New Roman" w:hAnsi="Times New Roman"/>
          <w:sz w:val="24"/>
          <w:szCs w:val="24"/>
        </w:rPr>
        <w:t xml:space="preserve"> Község Önkormányzat</w:t>
      </w:r>
      <w:r>
        <w:rPr>
          <w:rFonts w:ascii="Times New Roman" w:hAnsi="Times New Roman"/>
          <w:sz w:val="24"/>
          <w:szCs w:val="24"/>
        </w:rPr>
        <w:t>a</w:t>
      </w:r>
      <w:r w:rsidRPr="001C3E82">
        <w:rPr>
          <w:rFonts w:ascii="Times New Roman" w:hAnsi="Times New Roman"/>
          <w:sz w:val="24"/>
          <w:szCs w:val="24"/>
        </w:rPr>
        <w:t xml:space="preserve"> Képviselő-testülete  </w:t>
      </w:r>
      <w:r w:rsidRPr="001C3E8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úgy határozott, hogy  Magyarország helyi önkormányzatairól szóló 2011. évi CLXXXIX törvény 2013. január 1-én hatályba lépő 84-86.§-ában szabályozott közös önkormányzati hivatal kialakításával kapcsolatban az alábbi szándékát nyilvánítja ki:</w:t>
      </w:r>
      <w:r>
        <w:rPr>
          <w:rFonts w:ascii="Times New Roman" w:hAnsi="Times New Roman"/>
          <w:sz w:val="24"/>
          <w:szCs w:val="24"/>
        </w:rPr>
        <w:br/>
        <w:t xml:space="preserve">Várdomb Község Önkormányzata, Pörböly Község Önkormányzatával együttműködve, közösen kíván csatlakozni Őcsény Község Önkormányzatához és közös önkormányzati hivatalt kíván létrehozni, és működtetni Őcsény székhellyel. </w:t>
      </w:r>
      <w:r>
        <w:rPr>
          <w:rFonts w:ascii="Times New Roman" w:hAnsi="Times New Roman"/>
          <w:sz w:val="24"/>
          <w:szCs w:val="24"/>
        </w:rPr>
        <w:br/>
        <w:t>Várdomb Község Önkormányzatának Képviselő-testülete felhatalmazza a polgármestert, a közös önkormányzati hivatal létrehozására irányuló megállapodás előkészítésére vonatkozó tárgyalás lefolytatására, a megállapodás-tervezet előkészítésére.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  <w:t>Felelős: Simon Csaba polgármester</w:t>
      </w:r>
      <w:r>
        <w:rPr>
          <w:rFonts w:ascii="Times New Roman" w:hAnsi="Times New Roman"/>
          <w:sz w:val="24"/>
          <w:szCs w:val="24"/>
        </w:rPr>
        <w:br/>
        <w:t>Határidő: azonnal, folyamatos.</w:t>
      </w:r>
    </w:p>
    <w:p w:rsidR="00234E84" w:rsidRDefault="00234E84" w:rsidP="00AC3E84">
      <w:pPr>
        <w:ind w:left="3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234E84" w:rsidRDefault="00234E84" w:rsidP="00C06B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Sipos Lajos polgármester javaslatára a képviselők 4 igen szavazattal, ellenszavazat nélkül az alábbi határozatot hozták: </w:t>
      </w:r>
    </w:p>
    <w:p w:rsidR="00234E84" w:rsidRPr="009C6443" w:rsidRDefault="00234E84" w:rsidP="00AC3E84">
      <w:pPr>
        <w:pStyle w:val="BodyText2"/>
        <w:ind w:left="2832" w:firstLine="708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64/2012.(X.03</w:t>
      </w:r>
      <w:r w:rsidRPr="009C6443">
        <w:rPr>
          <w:rFonts w:ascii="Times New Roman" w:hAnsi="Times New Roman"/>
          <w:b/>
          <w:u w:val="single"/>
        </w:rPr>
        <w:t>) számú határozat</w:t>
      </w:r>
    </w:p>
    <w:p w:rsidR="00234E84" w:rsidRDefault="00234E84" w:rsidP="00AC3E84">
      <w:pPr>
        <w:ind w:left="3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Pörböly</w:t>
      </w:r>
      <w:r w:rsidRPr="001C3E82">
        <w:rPr>
          <w:rFonts w:ascii="Times New Roman" w:hAnsi="Times New Roman"/>
          <w:sz w:val="24"/>
          <w:szCs w:val="24"/>
        </w:rPr>
        <w:t xml:space="preserve"> Község Önkormányzat</w:t>
      </w:r>
      <w:r>
        <w:rPr>
          <w:rFonts w:ascii="Times New Roman" w:hAnsi="Times New Roman"/>
          <w:sz w:val="24"/>
          <w:szCs w:val="24"/>
        </w:rPr>
        <w:t>a</w:t>
      </w:r>
      <w:r w:rsidRPr="001C3E82">
        <w:rPr>
          <w:rFonts w:ascii="Times New Roman" w:hAnsi="Times New Roman"/>
          <w:sz w:val="24"/>
          <w:szCs w:val="24"/>
        </w:rPr>
        <w:t xml:space="preserve"> Képviselő-testülete  </w:t>
      </w:r>
      <w:r w:rsidRPr="001C3E8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úgy határozott, hogy a Magyarország helyi önkormányzatairól szóló 2011. évi CLXXXIX törvény 2013. január 1-én hatályba lépő 84-86.§-ában szabályozott közös önkormányzati hivatal kialakításával kapcsolatban az alábbi szándékát nyilvánítja ki:</w:t>
      </w:r>
      <w:r>
        <w:rPr>
          <w:rFonts w:ascii="Times New Roman" w:hAnsi="Times New Roman"/>
          <w:sz w:val="24"/>
          <w:szCs w:val="24"/>
        </w:rPr>
        <w:br/>
        <w:t xml:space="preserve">Pörböly Község Önkormányzata, Várdomb Község Önkormányzatával együttműködve közösen kíván csatlakozni Őcsény Község Önkormányzatához és közös önkormányzati hivatalt kíván létrehozni, és működtetni Őcsény székhellyel. </w:t>
      </w:r>
      <w:r>
        <w:rPr>
          <w:rFonts w:ascii="Times New Roman" w:hAnsi="Times New Roman"/>
          <w:sz w:val="24"/>
          <w:szCs w:val="24"/>
        </w:rPr>
        <w:br/>
        <w:t>Pörböly Község Önkormányzatának Képviselő-testülete felhatalmazza a polgármestert, a közös önkormányzati hivatal létrehozására irányuló megállapodás előkészítésére vonatkozó tárgyalás lefolytatására, a megállapodás-tervezet előkészítésére.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  <w:t>Felelős: Sipos Lajos polgármester</w:t>
      </w:r>
      <w:r>
        <w:rPr>
          <w:rFonts w:ascii="Times New Roman" w:hAnsi="Times New Roman"/>
          <w:sz w:val="24"/>
          <w:szCs w:val="24"/>
        </w:rPr>
        <w:br/>
        <w:t>Határidő: azonnal, folyamatos.</w:t>
      </w:r>
    </w:p>
    <w:p w:rsidR="00234E84" w:rsidRDefault="00234E84" w:rsidP="00C06B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Nagyné Pohlon Mónika körjegyző mindkét települést érintő kérdésekről tájékoztatja a képviselőket. </w:t>
      </w:r>
    </w:p>
    <w:p w:rsidR="00234E84" w:rsidRDefault="00234E84" w:rsidP="00C06B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3000 főt meg nem haladó lakosságszámú települések nyilatkozhatnak, hogy az iskola működését az államtól képes átvállalni. A szándéknyilatkozatot abban az esetben kell elküldeni az állami intézményfenntartó központnak, ha át kívánjak vállalni az államtól az iskola működtetését. </w:t>
      </w:r>
    </w:p>
    <w:p w:rsidR="00234E84" w:rsidRDefault="00234E84" w:rsidP="00C06B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Bátaszék és Városkörnyéki Önkormányzatok Családsegítő és Gyermekjóléti Intézmény-fenntartó társulás keretében működő házi segítségnyújtás éves elszámolása során mindkét településen jelentős különbözet alakult ki az állami támogatás és a kiadások tekintetében. Várdombon a 2010. évi elszámolásnál 1.497.445,- forint, 2011. évben 1.728.089,- forint különbözet állapítható meg. Pörbölyön a 2010. évben az elszámolás alapján a bevétel és a kiadás tekintetében 771.194,- forint, 2011. évben 981.775,- forint a különbözet. Az elszámolás során levélben jeleztük azon igényünket, hogy a különbözetet szeretnénk a településekre vonatkozólag felhasználni ill. szeretnénk tudni a megmaradt összeg felhasználásáról. Érdemi tájékoztatást nem kaptunk, illetve Simon Csaba polgármester úrral történt személyes egyeztetésünk során tájékoztattak bennünket, hogy ennek a pénznek a felhasználásáról nekünk nem kell tudni. Amennyiben a társult településnek nem keletkezik fizetési kötelezettsége abban az esetben a székhely településnek nem is kell elszámolnia sem a bevételekkel sem a kiadásokkal. Mindkét településen jelentős összeg gyűlt össze ezért ügyvéd bevonásával  szeretnénk a jogainkat érvényesíteni. </w:t>
      </w:r>
    </w:p>
    <w:p w:rsidR="00234E84" w:rsidRDefault="00234E84" w:rsidP="00C06B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Vári József képviselő: Bátaszék igen jelentős hiánnyal rendelkezik, nem tudják a kiadásaikat sem fedezni, nem számíthatunk arra, hogy fizetni fognak. </w:t>
      </w:r>
    </w:p>
    <w:p w:rsidR="00234E84" w:rsidRDefault="00234E84" w:rsidP="00C06B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Csillag József képviselő: Ezek a kiadások nem csak meghatározott célra fordíthatók?</w:t>
      </w:r>
    </w:p>
    <w:p w:rsidR="00234E84" w:rsidRDefault="00234E84" w:rsidP="00C06B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Iván Attiláné gazdálkodási főmunkatárs: A házi segítségnyújtás támogatása normatív támogatás, melyet mindig az adott évi költségvetési törvény 3. számú melléklete alapján igénylünk és számolunk el. Ahhoz, hogy ezt a támogatást megkaphassunk a jogszabály keretein belül vállalt és előírt kötelezettséget kell teljesítenünk és az ellátottak létszáma alapján jár a normatíva. A kiadási oldalt ennél a támogatási formánál nem kell vizsgálni, mivel ez nem központosított és nem kötött felhasználású támogatás. Az önkormányzati törvényben a támogatások elszámolására a Ptk. közös tulajdonra vonatkozó rendelkezéseit kell alkalmazni. Az ügyvéd megkeresése a Társulási megállapodásnak megfelelően történt, mivel a polgármester úr és a jegyző asszony egyeztető megbeszélése nem vezetett eredményre. Várdombnak ez kb. 3.5 millió forint, Pörbölynek kb. 1.7 millió Ft  ez semmiképpen nem Bátaszék Város Önkormányzat pénze, amit ő szabadon felhasználhat. </w:t>
      </w:r>
    </w:p>
    <w:p w:rsidR="00234E84" w:rsidRDefault="00234E84" w:rsidP="001C3E8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Több kérdés, hozzászólás nem hangzott el a képviselő-testületi ülést a polgármester 19.00-kor bezárta. </w:t>
      </w:r>
    </w:p>
    <w:p w:rsidR="00234E84" w:rsidRDefault="00234E84" w:rsidP="001C3E82">
      <w:pPr>
        <w:spacing w:after="0" w:line="240" w:lineRule="auto"/>
        <w:rPr>
          <w:rFonts w:ascii="Times New Roman" w:hAnsi="Times New Roman"/>
          <w:sz w:val="24"/>
        </w:rPr>
      </w:pPr>
    </w:p>
    <w:p w:rsidR="00234E84" w:rsidRDefault="00234E84" w:rsidP="001C3E82">
      <w:pPr>
        <w:spacing w:after="0" w:line="240" w:lineRule="auto"/>
        <w:rPr>
          <w:rFonts w:ascii="Times New Roman" w:hAnsi="Times New Roman"/>
          <w:sz w:val="24"/>
        </w:rPr>
      </w:pPr>
    </w:p>
    <w:p w:rsidR="00234E84" w:rsidRPr="001C3E82" w:rsidRDefault="00234E84" w:rsidP="001C3E82">
      <w:pPr>
        <w:spacing w:after="0" w:line="240" w:lineRule="auto"/>
        <w:rPr>
          <w:rFonts w:ascii="Times New Roman" w:hAnsi="Times New Roman"/>
          <w:sz w:val="24"/>
        </w:rPr>
      </w:pPr>
    </w:p>
    <w:p w:rsidR="00234E84" w:rsidRPr="001C3E82" w:rsidRDefault="00234E84" w:rsidP="001C3E82">
      <w:pPr>
        <w:spacing w:after="0" w:line="240" w:lineRule="auto"/>
        <w:rPr>
          <w:rFonts w:ascii="Times New Roman" w:hAnsi="Times New Roman"/>
          <w:sz w:val="24"/>
        </w:rPr>
      </w:pPr>
      <w:r w:rsidRPr="001C3E82">
        <w:rPr>
          <w:rFonts w:ascii="Times New Roman" w:hAnsi="Times New Roman"/>
          <w:sz w:val="24"/>
        </w:rPr>
        <w:t xml:space="preserve">                                                                    K.m.f.</w:t>
      </w:r>
    </w:p>
    <w:p w:rsidR="00234E84" w:rsidRPr="001C3E82" w:rsidRDefault="00234E84" w:rsidP="001C3E8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S i m o n  C s a b a</w:t>
      </w:r>
      <w:r w:rsidRPr="001C3E82">
        <w:rPr>
          <w:rFonts w:ascii="Times New Roman" w:hAnsi="Times New Roman"/>
          <w:sz w:val="24"/>
        </w:rPr>
        <w:t xml:space="preserve">                                                                         S i </w:t>
      </w:r>
      <w:r>
        <w:rPr>
          <w:rFonts w:ascii="Times New Roman" w:hAnsi="Times New Roman"/>
          <w:sz w:val="24"/>
        </w:rPr>
        <w:t>p o s  L a j o s</w:t>
      </w:r>
      <w:r w:rsidRPr="001C3E82">
        <w:rPr>
          <w:rFonts w:ascii="Times New Roman" w:hAnsi="Times New Roman"/>
          <w:sz w:val="24"/>
        </w:rPr>
        <w:t xml:space="preserve">                                                                    </w:t>
      </w:r>
    </w:p>
    <w:p w:rsidR="00234E84" w:rsidRPr="001C3E82" w:rsidRDefault="00234E84" w:rsidP="001C3E8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</w:t>
      </w:r>
      <w:r w:rsidRPr="001C3E82">
        <w:rPr>
          <w:rFonts w:ascii="Times New Roman" w:hAnsi="Times New Roman"/>
          <w:sz w:val="24"/>
        </w:rPr>
        <w:t xml:space="preserve"> polgármester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 </w:t>
      </w:r>
      <w:r w:rsidRPr="001C3E82">
        <w:rPr>
          <w:rFonts w:ascii="Times New Roman" w:hAnsi="Times New Roman"/>
          <w:sz w:val="24"/>
        </w:rPr>
        <w:t>polgármester</w:t>
      </w:r>
    </w:p>
    <w:p w:rsidR="00234E84" w:rsidRDefault="00234E84" w:rsidP="001C3E82">
      <w:pPr>
        <w:spacing w:after="0" w:line="240" w:lineRule="auto"/>
        <w:rPr>
          <w:rFonts w:ascii="Times New Roman" w:hAnsi="Times New Roman"/>
          <w:sz w:val="24"/>
        </w:rPr>
      </w:pPr>
    </w:p>
    <w:p w:rsidR="00234E84" w:rsidRDefault="00234E84" w:rsidP="001C3E82">
      <w:pPr>
        <w:spacing w:after="0" w:line="240" w:lineRule="auto"/>
        <w:rPr>
          <w:rFonts w:ascii="Times New Roman" w:hAnsi="Times New Roman"/>
          <w:sz w:val="24"/>
        </w:rPr>
      </w:pPr>
    </w:p>
    <w:p w:rsidR="00234E84" w:rsidRPr="001C3E82" w:rsidRDefault="00234E84" w:rsidP="001C3E82">
      <w:pPr>
        <w:spacing w:after="0" w:line="240" w:lineRule="auto"/>
        <w:rPr>
          <w:rFonts w:ascii="Times New Roman" w:hAnsi="Times New Roman"/>
          <w:sz w:val="24"/>
        </w:rPr>
      </w:pPr>
    </w:p>
    <w:p w:rsidR="00234E84" w:rsidRPr="001C3E82" w:rsidRDefault="00234E84" w:rsidP="001C3E82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1C3E82">
        <w:rPr>
          <w:rFonts w:ascii="Times New Roman" w:hAnsi="Times New Roman"/>
          <w:sz w:val="24"/>
        </w:rPr>
        <w:t>N a g y n é   P o h l o n   M ó n i k a</w:t>
      </w:r>
    </w:p>
    <w:p w:rsidR="00234E84" w:rsidRDefault="00234E84" w:rsidP="001C3E82">
      <w:pPr>
        <w:spacing w:after="0" w:line="240" w:lineRule="auto"/>
        <w:rPr>
          <w:rFonts w:ascii="Times New Roman" w:hAnsi="Times New Roman"/>
          <w:sz w:val="24"/>
        </w:rPr>
      </w:pPr>
      <w:r w:rsidRPr="001C3E82">
        <w:rPr>
          <w:rFonts w:ascii="Times New Roman" w:hAnsi="Times New Roman"/>
          <w:sz w:val="24"/>
        </w:rPr>
        <w:t xml:space="preserve">                                                                     </w:t>
      </w:r>
      <w:r>
        <w:rPr>
          <w:rFonts w:ascii="Times New Roman" w:hAnsi="Times New Roman"/>
          <w:sz w:val="24"/>
        </w:rPr>
        <w:t>k</w:t>
      </w:r>
      <w:r w:rsidRPr="001C3E82">
        <w:rPr>
          <w:rFonts w:ascii="Times New Roman" w:hAnsi="Times New Roman"/>
          <w:sz w:val="24"/>
        </w:rPr>
        <w:t>örjegyző</w:t>
      </w:r>
      <w:r>
        <w:rPr>
          <w:rFonts w:ascii="Times New Roman" w:hAnsi="Times New Roman"/>
          <w:sz w:val="24"/>
        </w:rPr>
        <w:br/>
      </w:r>
    </w:p>
    <w:p w:rsidR="00234E84" w:rsidRDefault="00234E84" w:rsidP="001C3E82">
      <w:pPr>
        <w:spacing w:after="0" w:line="240" w:lineRule="auto"/>
        <w:rPr>
          <w:rFonts w:ascii="Times New Roman" w:hAnsi="Times New Roman"/>
          <w:sz w:val="24"/>
        </w:rPr>
      </w:pPr>
    </w:p>
    <w:p w:rsidR="00234E84" w:rsidRPr="001C3E82" w:rsidRDefault="00234E84" w:rsidP="001C3E82">
      <w:pPr>
        <w:spacing w:after="0" w:line="240" w:lineRule="auto"/>
        <w:rPr>
          <w:rFonts w:ascii="Times New Roman" w:hAnsi="Times New Roman"/>
          <w:sz w:val="24"/>
        </w:rPr>
      </w:pPr>
    </w:p>
    <w:sectPr w:rsidR="00234E84" w:rsidRPr="001C3E82" w:rsidSect="00D362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54183"/>
    <w:multiLevelType w:val="hybridMultilevel"/>
    <w:tmpl w:val="DFB0FB18"/>
    <w:lvl w:ilvl="0" w:tplc="9BD0E05C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trackRevisions/>
  <w:documentProtection w:edit="comments" w:enforcement="1" w:cryptProviderType="rsaFull" w:cryptAlgorithmClass="hash" w:cryptAlgorithmType="typeAny" w:cryptAlgorithmSid="4" w:cryptSpinCount="100000" w:hash="WU4UFV+UE2BrPdI1bWy8ZCpB2z4=" w:salt="CcvQZpfdyV12Je2q885GKg=="/>
  <w:defaultTabStop w:val="708"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5869"/>
    <w:rsid w:val="00024DDB"/>
    <w:rsid w:val="00065453"/>
    <w:rsid w:val="000B1F5A"/>
    <w:rsid w:val="000C03AE"/>
    <w:rsid w:val="000D7C4E"/>
    <w:rsid w:val="000F6A99"/>
    <w:rsid w:val="001367A8"/>
    <w:rsid w:val="00170A8B"/>
    <w:rsid w:val="001B0660"/>
    <w:rsid w:val="001C33F7"/>
    <w:rsid w:val="001C3E82"/>
    <w:rsid w:val="001E5FCF"/>
    <w:rsid w:val="002137A3"/>
    <w:rsid w:val="00226EA6"/>
    <w:rsid w:val="002346AA"/>
    <w:rsid w:val="00234E84"/>
    <w:rsid w:val="00242D54"/>
    <w:rsid w:val="002562AC"/>
    <w:rsid w:val="002A06B3"/>
    <w:rsid w:val="002C5086"/>
    <w:rsid w:val="00306F9A"/>
    <w:rsid w:val="00321C4D"/>
    <w:rsid w:val="00344805"/>
    <w:rsid w:val="003456FB"/>
    <w:rsid w:val="00347D77"/>
    <w:rsid w:val="00354A0A"/>
    <w:rsid w:val="0039337D"/>
    <w:rsid w:val="003B7783"/>
    <w:rsid w:val="003C7DED"/>
    <w:rsid w:val="003F74AF"/>
    <w:rsid w:val="00422A29"/>
    <w:rsid w:val="00430517"/>
    <w:rsid w:val="00435A49"/>
    <w:rsid w:val="00441118"/>
    <w:rsid w:val="004650BB"/>
    <w:rsid w:val="00466C8C"/>
    <w:rsid w:val="004728A1"/>
    <w:rsid w:val="004755C0"/>
    <w:rsid w:val="00484715"/>
    <w:rsid w:val="004E7316"/>
    <w:rsid w:val="0050529A"/>
    <w:rsid w:val="00541BB4"/>
    <w:rsid w:val="0055639D"/>
    <w:rsid w:val="00590DBE"/>
    <w:rsid w:val="006111CC"/>
    <w:rsid w:val="00622244"/>
    <w:rsid w:val="0062581E"/>
    <w:rsid w:val="006309CD"/>
    <w:rsid w:val="00654733"/>
    <w:rsid w:val="0065633B"/>
    <w:rsid w:val="0067621D"/>
    <w:rsid w:val="006A64A7"/>
    <w:rsid w:val="006F0C85"/>
    <w:rsid w:val="006F26AE"/>
    <w:rsid w:val="00704F56"/>
    <w:rsid w:val="007119B9"/>
    <w:rsid w:val="00734232"/>
    <w:rsid w:val="00736A62"/>
    <w:rsid w:val="0074550A"/>
    <w:rsid w:val="00764B46"/>
    <w:rsid w:val="00781714"/>
    <w:rsid w:val="007B38A7"/>
    <w:rsid w:val="007B5756"/>
    <w:rsid w:val="007D04C6"/>
    <w:rsid w:val="007E0EA2"/>
    <w:rsid w:val="008049E8"/>
    <w:rsid w:val="00845C24"/>
    <w:rsid w:val="00875598"/>
    <w:rsid w:val="008A6920"/>
    <w:rsid w:val="008B7C3B"/>
    <w:rsid w:val="008D0B20"/>
    <w:rsid w:val="008D1DAC"/>
    <w:rsid w:val="008D2447"/>
    <w:rsid w:val="008E40D6"/>
    <w:rsid w:val="00906A29"/>
    <w:rsid w:val="0091171D"/>
    <w:rsid w:val="009152D9"/>
    <w:rsid w:val="00935869"/>
    <w:rsid w:val="00950110"/>
    <w:rsid w:val="00962066"/>
    <w:rsid w:val="00990AD6"/>
    <w:rsid w:val="009C537E"/>
    <w:rsid w:val="009C56E9"/>
    <w:rsid w:val="009C6443"/>
    <w:rsid w:val="009D24D6"/>
    <w:rsid w:val="00A57CDD"/>
    <w:rsid w:val="00A63977"/>
    <w:rsid w:val="00A67935"/>
    <w:rsid w:val="00A80DCD"/>
    <w:rsid w:val="00A839FE"/>
    <w:rsid w:val="00A86F08"/>
    <w:rsid w:val="00AA1175"/>
    <w:rsid w:val="00AA75EF"/>
    <w:rsid w:val="00AC26DB"/>
    <w:rsid w:val="00AC3E84"/>
    <w:rsid w:val="00AE34BF"/>
    <w:rsid w:val="00B42C16"/>
    <w:rsid w:val="00B54C6D"/>
    <w:rsid w:val="00B805DA"/>
    <w:rsid w:val="00BC6B98"/>
    <w:rsid w:val="00C06BDE"/>
    <w:rsid w:val="00C16A47"/>
    <w:rsid w:val="00C20FB6"/>
    <w:rsid w:val="00C21542"/>
    <w:rsid w:val="00C85AB7"/>
    <w:rsid w:val="00CA4675"/>
    <w:rsid w:val="00CB2590"/>
    <w:rsid w:val="00CB4429"/>
    <w:rsid w:val="00D36267"/>
    <w:rsid w:val="00D4155B"/>
    <w:rsid w:val="00D608A2"/>
    <w:rsid w:val="00DA141D"/>
    <w:rsid w:val="00DA7C8E"/>
    <w:rsid w:val="00DB71C0"/>
    <w:rsid w:val="00DC116C"/>
    <w:rsid w:val="00DC6AE6"/>
    <w:rsid w:val="00DD03AE"/>
    <w:rsid w:val="00DF330C"/>
    <w:rsid w:val="00E06455"/>
    <w:rsid w:val="00E3760D"/>
    <w:rsid w:val="00E516C5"/>
    <w:rsid w:val="00E5456B"/>
    <w:rsid w:val="00ED6D46"/>
    <w:rsid w:val="00F60047"/>
    <w:rsid w:val="00F770E1"/>
    <w:rsid w:val="00F96396"/>
    <w:rsid w:val="00FE5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267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1C3E82"/>
    <w:pPr>
      <w:keepNext/>
      <w:tabs>
        <w:tab w:val="left" w:pos="2835"/>
      </w:tabs>
      <w:overflowPunct w:val="0"/>
      <w:autoSpaceDE w:val="0"/>
      <w:autoSpaceDN w:val="0"/>
      <w:adjustRightInd w:val="0"/>
      <w:spacing w:after="0" w:line="240" w:lineRule="auto"/>
      <w:outlineLvl w:val="0"/>
    </w:pPr>
    <w:rPr>
      <w:sz w:val="24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736A62"/>
    <w:rPr>
      <w:rFonts w:ascii="Cambria" w:hAnsi="Cambria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99"/>
    <w:qFormat/>
    <w:rsid w:val="00306F9A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rsid w:val="002A06B3"/>
    <w:pPr>
      <w:autoSpaceDE w:val="0"/>
      <w:autoSpaceDN w:val="0"/>
      <w:adjustRightInd w:val="0"/>
      <w:spacing w:after="0" w:line="240" w:lineRule="auto"/>
      <w:ind w:firstLine="204"/>
      <w:jc w:val="both"/>
    </w:pPr>
    <w:rPr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36A6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998</TotalTime>
  <Pages>4</Pages>
  <Words>1048</Words>
  <Characters>7232</Characters>
  <Application>Microsoft Office Outlook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Zsozso</dc:creator>
  <cp:keywords/>
  <dc:description/>
  <cp:lastModifiedBy>Polgármesteri Hivatal</cp:lastModifiedBy>
  <cp:revision>48</cp:revision>
  <cp:lastPrinted>2012-10-16T10:54:00Z</cp:lastPrinted>
  <dcterms:created xsi:type="dcterms:W3CDTF">2012-09-25T03:49:00Z</dcterms:created>
  <dcterms:modified xsi:type="dcterms:W3CDTF">2013-05-13T11:17:00Z</dcterms:modified>
</cp:coreProperties>
</file>